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6B781" w14:textId="0FF6FF44" w:rsidR="00EA0247" w:rsidRPr="003130F3" w:rsidRDefault="00EA0247" w:rsidP="00666806">
      <w:pPr>
        <w:overflowPunct/>
        <w:autoSpaceDE/>
        <w:autoSpaceDN/>
        <w:adjustRightInd/>
        <w:spacing w:line="240" w:lineRule="auto"/>
        <w:jc w:val="both"/>
        <w:textAlignment w:val="auto"/>
        <w:rPr>
          <w:sz w:val="21"/>
          <w:szCs w:val="21"/>
        </w:rPr>
      </w:pPr>
      <w:r w:rsidRPr="003130F3">
        <w:rPr>
          <w:sz w:val="21"/>
          <w:szCs w:val="21"/>
        </w:rPr>
        <w:t>Rahandusministeerium</w:t>
      </w:r>
    </w:p>
    <w:p w14:paraId="3CB7A2A3" w14:textId="46B24480" w:rsidR="00666806" w:rsidRPr="003130F3" w:rsidRDefault="00C30C1F" w:rsidP="00666806">
      <w:pPr>
        <w:overflowPunct/>
        <w:autoSpaceDE/>
        <w:autoSpaceDN/>
        <w:adjustRightInd/>
        <w:spacing w:line="240" w:lineRule="auto"/>
        <w:jc w:val="both"/>
        <w:textAlignment w:val="auto"/>
        <w:rPr>
          <w:sz w:val="21"/>
          <w:szCs w:val="21"/>
        </w:rPr>
      </w:pPr>
      <w:r w:rsidRPr="003130F3">
        <w:rPr>
          <w:sz w:val="21"/>
          <w:szCs w:val="21"/>
        </w:rPr>
        <w:t>Suur-Ameerika 1</w:t>
      </w:r>
    </w:p>
    <w:p w14:paraId="11FE1CEF" w14:textId="5A583660" w:rsidR="00C30C1F" w:rsidRPr="003130F3" w:rsidRDefault="00C30C1F" w:rsidP="00666806">
      <w:pPr>
        <w:overflowPunct/>
        <w:autoSpaceDE/>
        <w:autoSpaceDN/>
        <w:adjustRightInd/>
        <w:spacing w:line="240" w:lineRule="auto"/>
        <w:jc w:val="both"/>
        <w:textAlignment w:val="auto"/>
        <w:rPr>
          <w:sz w:val="21"/>
          <w:szCs w:val="21"/>
        </w:rPr>
      </w:pPr>
      <w:r w:rsidRPr="003130F3">
        <w:rPr>
          <w:sz w:val="21"/>
          <w:szCs w:val="21"/>
        </w:rPr>
        <w:t>Tallinn 10122</w:t>
      </w:r>
    </w:p>
    <w:p w14:paraId="580FB069" w14:textId="68DCA5FE" w:rsidR="00C30C1F" w:rsidRPr="003130F3" w:rsidRDefault="00C30C1F" w:rsidP="00666806">
      <w:pPr>
        <w:overflowPunct/>
        <w:autoSpaceDE/>
        <w:autoSpaceDN/>
        <w:adjustRightInd/>
        <w:spacing w:line="240" w:lineRule="auto"/>
        <w:jc w:val="both"/>
        <w:textAlignment w:val="auto"/>
        <w:rPr>
          <w:sz w:val="21"/>
          <w:szCs w:val="21"/>
        </w:rPr>
      </w:pPr>
      <w:hyperlink r:id="rId8" w:history="1">
        <w:r w:rsidRPr="003130F3">
          <w:rPr>
            <w:rStyle w:val="Hyperlink"/>
            <w:sz w:val="21"/>
            <w:szCs w:val="21"/>
          </w:rPr>
          <w:t>info@fin.ee</w:t>
        </w:r>
      </w:hyperlink>
      <w:r w:rsidRPr="003130F3">
        <w:rPr>
          <w:sz w:val="21"/>
          <w:szCs w:val="21"/>
        </w:rPr>
        <w:t xml:space="preserve"> </w:t>
      </w:r>
    </w:p>
    <w:p w14:paraId="777E0FC7" w14:textId="0255B42D" w:rsidR="00666806" w:rsidRPr="003130F3" w:rsidRDefault="00EE4F38" w:rsidP="00666806">
      <w:pPr>
        <w:overflowPunct/>
        <w:autoSpaceDE/>
        <w:autoSpaceDN/>
        <w:adjustRightInd/>
        <w:spacing w:line="240" w:lineRule="auto"/>
        <w:jc w:val="right"/>
        <w:textAlignment w:val="auto"/>
        <w:rPr>
          <w:sz w:val="21"/>
          <w:szCs w:val="21"/>
        </w:rPr>
      </w:pPr>
      <w:r w:rsidRPr="003130F3">
        <w:rPr>
          <w:sz w:val="21"/>
          <w:szCs w:val="21"/>
        </w:rPr>
        <w:t>2</w:t>
      </w:r>
      <w:r w:rsidR="009835D4">
        <w:rPr>
          <w:sz w:val="21"/>
          <w:szCs w:val="21"/>
        </w:rPr>
        <w:t>4</w:t>
      </w:r>
      <w:r w:rsidR="00666806" w:rsidRPr="003130F3">
        <w:rPr>
          <w:sz w:val="21"/>
          <w:szCs w:val="21"/>
        </w:rPr>
        <w:t>.0</w:t>
      </w:r>
      <w:r w:rsidR="00DC7E9D" w:rsidRPr="003130F3">
        <w:rPr>
          <w:sz w:val="21"/>
          <w:szCs w:val="21"/>
        </w:rPr>
        <w:t>9</w:t>
      </w:r>
      <w:r w:rsidR="00666806" w:rsidRPr="003130F3">
        <w:rPr>
          <w:sz w:val="21"/>
          <w:szCs w:val="21"/>
        </w:rPr>
        <w:t>.202</w:t>
      </w:r>
      <w:r w:rsidR="00DC7E9D" w:rsidRPr="003130F3">
        <w:rPr>
          <w:sz w:val="21"/>
          <w:szCs w:val="21"/>
        </w:rPr>
        <w:t>6</w:t>
      </w:r>
      <w:r w:rsidR="00666806" w:rsidRPr="003130F3">
        <w:rPr>
          <w:sz w:val="21"/>
          <w:szCs w:val="21"/>
        </w:rPr>
        <w:t xml:space="preserve"> nr </w:t>
      </w:r>
      <w:r w:rsidR="004A580C" w:rsidRPr="003130F3">
        <w:rPr>
          <w:sz w:val="21"/>
          <w:szCs w:val="21"/>
        </w:rPr>
        <w:t>1.4</w:t>
      </w:r>
      <w:r w:rsidR="00666806" w:rsidRPr="003130F3">
        <w:rPr>
          <w:sz w:val="21"/>
          <w:szCs w:val="21"/>
        </w:rPr>
        <w:t>/</w:t>
      </w:r>
      <w:r w:rsidR="004A580C" w:rsidRPr="003130F3">
        <w:rPr>
          <w:sz w:val="21"/>
          <w:szCs w:val="21"/>
        </w:rPr>
        <w:t>84</w:t>
      </w:r>
    </w:p>
    <w:p w14:paraId="2994B475" w14:textId="2980D8E6" w:rsidR="00B46585" w:rsidRPr="003130F3" w:rsidRDefault="00B46585" w:rsidP="004A580C">
      <w:pPr>
        <w:overflowPunct/>
        <w:autoSpaceDE/>
        <w:autoSpaceDN/>
        <w:adjustRightInd/>
        <w:spacing w:line="240" w:lineRule="auto"/>
        <w:jc w:val="right"/>
        <w:textAlignment w:val="auto"/>
        <w:rPr>
          <w:sz w:val="21"/>
          <w:szCs w:val="21"/>
        </w:rPr>
      </w:pPr>
    </w:p>
    <w:p w14:paraId="1180CBBE" w14:textId="77777777" w:rsidR="00B46585" w:rsidRPr="003130F3" w:rsidRDefault="00B46585" w:rsidP="003B1544">
      <w:pPr>
        <w:overflowPunct/>
        <w:autoSpaceDE/>
        <w:autoSpaceDN/>
        <w:adjustRightInd/>
        <w:spacing w:line="240" w:lineRule="auto"/>
        <w:jc w:val="both"/>
        <w:textAlignment w:val="auto"/>
        <w:rPr>
          <w:sz w:val="21"/>
          <w:szCs w:val="21"/>
        </w:rPr>
      </w:pPr>
    </w:p>
    <w:p w14:paraId="30A0BF09" w14:textId="77D06A09" w:rsidR="003B1544" w:rsidRPr="003130F3" w:rsidRDefault="003B1544" w:rsidP="003B1544">
      <w:pPr>
        <w:overflowPunct/>
        <w:autoSpaceDE/>
        <w:autoSpaceDN/>
        <w:adjustRightInd/>
        <w:spacing w:line="240" w:lineRule="auto"/>
        <w:jc w:val="both"/>
        <w:textAlignment w:val="auto"/>
        <w:rPr>
          <w:b/>
          <w:bCs/>
          <w:sz w:val="21"/>
          <w:szCs w:val="21"/>
        </w:rPr>
      </w:pPr>
      <w:r w:rsidRPr="003130F3">
        <w:rPr>
          <w:b/>
          <w:bCs/>
          <w:sz w:val="21"/>
          <w:szCs w:val="21"/>
        </w:rPr>
        <w:t>Tagatisfondi nõukogu liikme volituste tähtaja lõppemine ja uue liikme</w:t>
      </w:r>
      <w:r w:rsidR="004867DA" w:rsidRPr="003130F3">
        <w:rPr>
          <w:b/>
          <w:bCs/>
          <w:sz w:val="21"/>
          <w:szCs w:val="21"/>
        </w:rPr>
        <w:t xml:space="preserve"> </w:t>
      </w:r>
      <w:r w:rsidRPr="003130F3">
        <w:rPr>
          <w:b/>
          <w:bCs/>
          <w:sz w:val="21"/>
          <w:szCs w:val="21"/>
        </w:rPr>
        <w:t>nimetamine</w:t>
      </w:r>
    </w:p>
    <w:p w14:paraId="04A79FE9" w14:textId="77777777" w:rsidR="003B1544" w:rsidRPr="003130F3" w:rsidRDefault="003B1544" w:rsidP="003B1544">
      <w:pPr>
        <w:overflowPunct/>
        <w:autoSpaceDE/>
        <w:autoSpaceDN/>
        <w:adjustRightInd/>
        <w:spacing w:line="240" w:lineRule="auto"/>
        <w:jc w:val="both"/>
        <w:textAlignment w:val="auto"/>
        <w:rPr>
          <w:sz w:val="21"/>
          <w:szCs w:val="21"/>
        </w:rPr>
      </w:pPr>
    </w:p>
    <w:p w14:paraId="7400661A" w14:textId="77777777" w:rsidR="00D24E95" w:rsidRPr="003130F3" w:rsidRDefault="00D24E95" w:rsidP="003B1544">
      <w:pPr>
        <w:overflowPunct/>
        <w:autoSpaceDE/>
        <w:autoSpaceDN/>
        <w:adjustRightInd/>
        <w:spacing w:line="240" w:lineRule="auto"/>
        <w:jc w:val="both"/>
        <w:textAlignment w:val="auto"/>
        <w:rPr>
          <w:sz w:val="21"/>
          <w:szCs w:val="21"/>
        </w:rPr>
      </w:pPr>
    </w:p>
    <w:p w14:paraId="21CD8E27" w14:textId="393FC344" w:rsidR="003B1544" w:rsidRPr="003130F3" w:rsidRDefault="003B1544" w:rsidP="003B1544">
      <w:pPr>
        <w:overflowPunct/>
        <w:autoSpaceDE/>
        <w:autoSpaceDN/>
        <w:adjustRightInd/>
        <w:spacing w:line="240" w:lineRule="auto"/>
        <w:jc w:val="both"/>
        <w:textAlignment w:val="auto"/>
        <w:rPr>
          <w:sz w:val="21"/>
          <w:szCs w:val="21"/>
        </w:rPr>
      </w:pPr>
      <w:r w:rsidRPr="003130F3">
        <w:rPr>
          <w:sz w:val="21"/>
          <w:szCs w:val="21"/>
        </w:rPr>
        <w:t xml:space="preserve">Lugupeetud </w:t>
      </w:r>
      <w:r w:rsidR="00EE4F38" w:rsidRPr="003130F3">
        <w:rPr>
          <w:sz w:val="21"/>
          <w:szCs w:val="21"/>
        </w:rPr>
        <w:t>Evelyn Liivamägi</w:t>
      </w:r>
      <w:r w:rsidRPr="003130F3">
        <w:rPr>
          <w:sz w:val="21"/>
          <w:szCs w:val="21"/>
        </w:rPr>
        <w:t>,</w:t>
      </w:r>
    </w:p>
    <w:p w14:paraId="1529FB70" w14:textId="77777777" w:rsidR="003B1544" w:rsidRPr="003130F3" w:rsidRDefault="003B1544" w:rsidP="003B1544">
      <w:pPr>
        <w:overflowPunct/>
        <w:autoSpaceDE/>
        <w:autoSpaceDN/>
        <w:adjustRightInd/>
        <w:spacing w:line="240" w:lineRule="auto"/>
        <w:jc w:val="both"/>
        <w:textAlignment w:val="auto"/>
        <w:rPr>
          <w:sz w:val="21"/>
          <w:szCs w:val="21"/>
        </w:rPr>
      </w:pPr>
    </w:p>
    <w:p w14:paraId="086F1EF7" w14:textId="3CFB0727" w:rsidR="003B1544" w:rsidRPr="003130F3" w:rsidRDefault="003B1544" w:rsidP="004867DA">
      <w:pPr>
        <w:overflowPunct/>
        <w:autoSpaceDE/>
        <w:autoSpaceDN/>
        <w:adjustRightInd/>
        <w:spacing w:line="240" w:lineRule="auto"/>
        <w:jc w:val="both"/>
        <w:textAlignment w:val="auto"/>
        <w:rPr>
          <w:sz w:val="21"/>
          <w:szCs w:val="21"/>
        </w:rPr>
      </w:pPr>
      <w:r w:rsidRPr="003130F3">
        <w:rPr>
          <w:sz w:val="21"/>
          <w:szCs w:val="21"/>
        </w:rPr>
        <w:t xml:space="preserve">Tagatisfondi nõukogu volituste tähtaeg </w:t>
      </w:r>
      <w:r w:rsidR="006D0A3F" w:rsidRPr="003130F3">
        <w:rPr>
          <w:sz w:val="21"/>
          <w:szCs w:val="21"/>
        </w:rPr>
        <w:t xml:space="preserve">on </w:t>
      </w:r>
      <w:r w:rsidRPr="003130F3">
        <w:rPr>
          <w:sz w:val="21"/>
          <w:szCs w:val="21"/>
        </w:rPr>
        <w:t xml:space="preserve">neli aastat, </w:t>
      </w:r>
      <w:r w:rsidR="006D0A3F" w:rsidRPr="003130F3">
        <w:rPr>
          <w:sz w:val="21"/>
          <w:szCs w:val="21"/>
        </w:rPr>
        <w:t>alates</w:t>
      </w:r>
      <w:r w:rsidR="004867DA" w:rsidRPr="003130F3">
        <w:rPr>
          <w:sz w:val="21"/>
          <w:szCs w:val="21"/>
        </w:rPr>
        <w:t xml:space="preserve"> </w:t>
      </w:r>
      <w:r w:rsidRPr="003130F3">
        <w:rPr>
          <w:sz w:val="21"/>
          <w:szCs w:val="21"/>
        </w:rPr>
        <w:t xml:space="preserve">nõukogu esimese koosoleku toimumise päevast. </w:t>
      </w:r>
      <w:r w:rsidR="0050230D" w:rsidRPr="003130F3">
        <w:rPr>
          <w:sz w:val="21"/>
          <w:szCs w:val="21"/>
        </w:rPr>
        <w:t xml:space="preserve">Anname teada, et </w:t>
      </w:r>
      <w:r w:rsidR="006D0A3F" w:rsidRPr="003130F3">
        <w:rPr>
          <w:sz w:val="21"/>
          <w:szCs w:val="21"/>
        </w:rPr>
        <w:t xml:space="preserve">Vabariigi Valitsuse </w:t>
      </w:r>
      <w:r w:rsidRPr="003130F3">
        <w:rPr>
          <w:sz w:val="21"/>
          <w:szCs w:val="21"/>
        </w:rPr>
        <w:t xml:space="preserve">poolt </w:t>
      </w:r>
      <w:r w:rsidR="004210AC">
        <w:rPr>
          <w:sz w:val="21"/>
          <w:szCs w:val="21"/>
        </w:rPr>
        <w:t xml:space="preserve">rahandusministri ettepanekul </w:t>
      </w:r>
      <w:r w:rsidRPr="003130F3">
        <w:rPr>
          <w:sz w:val="21"/>
          <w:szCs w:val="21"/>
        </w:rPr>
        <w:t xml:space="preserve">nimetatud nõukogu liikme volitused lõppevad </w:t>
      </w:r>
      <w:r w:rsidR="004A580C" w:rsidRPr="003130F3">
        <w:rPr>
          <w:sz w:val="21"/>
          <w:szCs w:val="21"/>
        </w:rPr>
        <w:t>8</w:t>
      </w:r>
      <w:r w:rsidR="004867DA" w:rsidRPr="003130F3">
        <w:rPr>
          <w:sz w:val="21"/>
          <w:szCs w:val="21"/>
        </w:rPr>
        <w:t>.</w:t>
      </w:r>
      <w:r w:rsidR="004A580C" w:rsidRPr="003130F3">
        <w:rPr>
          <w:sz w:val="21"/>
          <w:szCs w:val="21"/>
        </w:rPr>
        <w:t>02</w:t>
      </w:r>
      <w:r w:rsidR="004867DA" w:rsidRPr="003130F3">
        <w:rPr>
          <w:sz w:val="21"/>
          <w:szCs w:val="21"/>
        </w:rPr>
        <w:t>.2027</w:t>
      </w:r>
      <w:r w:rsidRPr="003130F3">
        <w:rPr>
          <w:sz w:val="21"/>
          <w:szCs w:val="21"/>
        </w:rPr>
        <w:t>.</w:t>
      </w:r>
    </w:p>
    <w:p w14:paraId="5C0BB561" w14:textId="77777777" w:rsidR="004867DA" w:rsidRPr="003130F3" w:rsidRDefault="004867DA" w:rsidP="004867DA">
      <w:pPr>
        <w:overflowPunct/>
        <w:autoSpaceDE/>
        <w:autoSpaceDN/>
        <w:adjustRightInd/>
        <w:spacing w:line="240" w:lineRule="auto"/>
        <w:jc w:val="both"/>
        <w:textAlignment w:val="auto"/>
        <w:rPr>
          <w:sz w:val="21"/>
          <w:szCs w:val="21"/>
        </w:rPr>
      </w:pPr>
    </w:p>
    <w:p w14:paraId="26F54828" w14:textId="22B739F3" w:rsidR="004867DA" w:rsidRPr="003130F3" w:rsidRDefault="003B1544" w:rsidP="004867DA">
      <w:pPr>
        <w:overflowPunct/>
        <w:autoSpaceDE/>
        <w:autoSpaceDN/>
        <w:adjustRightInd/>
        <w:spacing w:line="240" w:lineRule="auto"/>
        <w:jc w:val="both"/>
        <w:textAlignment w:val="auto"/>
        <w:rPr>
          <w:sz w:val="21"/>
          <w:szCs w:val="21"/>
        </w:rPr>
      </w:pPr>
      <w:r w:rsidRPr="003130F3">
        <w:rPr>
          <w:sz w:val="21"/>
          <w:szCs w:val="21"/>
        </w:rPr>
        <w:t xml:space="preserve">Tagatisfondi </w:t>
      </w:r>
      <w:r w:rsidR="004C623E">
        <w:rPr>
          <w:sz w:val="21"/>
          <w:szCs w:val="21"/>
        </w:rPr>
        <w:t>põhikirja</w:t>
      </w:r>
      <w:r w:rsidR="003130F3" w:rsidRPr="003130F3">
        <w:rPr>
          <w:sz w:val="21"/>
          <w:szCs w:val="21"/>
        </w:rPr>
        <w:t xml:space="preserve"> kohaselt nimetatakse </w:t>
      </w:r>
      <w:r w:rsidRPr="003130F3">
        <w:rPr>
          <w:sz w:val="21"/>
          <w:szCs w:val="21"/>
        </w:rPr>
        <w:t>uue nõukogu koosseisu liikmed 45 päeva</w:t>
      </w:r>
      <w:r w:rsidR="004867DA" w:rsidRPr="003130F3">
        <w:rPr>
          <w:sz w:val="21"/>
          <w:szCs w:val="21"/>
        </w:rPr>
        <w:t xml:space="preserve"> </w:t>
      </w:r>
      <w:r w:rsidRPr="003130F3">
        <w:rPr>
          <w:sz w:val="21"/>
          <w:szCs w:val="21"/>
        </w:rPr>
        <w:t xml:space="preserve">jooksul enne või viivitamata pärast nõukogu volituste tähtaja lõppemise päeva. </w:t>
      </w:r>
    </w:p>
    <w:p w14:paraId="4AC0A37B" w14:textId="77777777" w:rsidR="005137AD" w:rsidRPr="003130F3" w:rsidRDefault="005137AD" w:rsidP="004867DA">
      <w:pPr>
        <w:overflowPunct/>
        <w:autoSpaceDE/>
        <w:autoSpaceDN/>
        <w:adjustRightInd/>
        <w:spacing w:line="240" w:lineRule="auto"/>
        <w:jc w:val="both"/>
        <w:textAlignment w:val="auto"/>
        <w:rPr>
          <w:sz w:val="21"/>
          <w:szCs w:val="21"/>
        </w:rPr>
      </w:pPr>
    </w:p>
    <w:p w14:paraId="23AD87DC" w14:textId="38FFFC03" w:rsidR="005137AD" w:rsidRPr="003130F3" w:rsidRDefault="005137AD" w:rsidP="004867DA">
      <w:pPr>
        <w:overflowPunct/>
        <w:autoSpaceDE/>
        <w:autoSpaceDN/>
        <w:adjustRightInd/>
        <w:spacing w:line="240" w:lineRule="auto"/>
        <w:jc w:val="both"/>
        <w:textAlignment w:val="auto"/>
        <w:rPr>
          <w:sz w:val="21"/>
          <w:szCs w:val="21"/>
        </w:rPr>
      </w:pPr>
      <w:r w:rsidRPr="003130F3">
        <w:rPr>
          <w:sz w:val="21"/>
          <w:szCs w:val="21"/>
        </w:rPr>
        <w:t>Vastavalt Tagatisfondi põhikirja § 10 lõike 3 esimesele lausele saadetakse Tagatisfondile ärakiri nõukogu liikme nimetamise otsusest, samuti Tagatisfondi seaduse § 7 lõikes 2 sätestatud nõusolekust ja kinnitusest nõukogu liikme nimetanud isiku poolt viivitamata pärast otsuse vastuvõtmist.</w:t>
      </w:r>
    </w:p>
    <w:p w14:paraId="34F37CAA" w14:textId="77777777" w:rsidR="004867DA" w:rsidRPr="003130F3" w:rsidRDefault="004867DA" w:rsidP="004867DA">
      <w:pPr>
        <w:overflowPunct/>
        <w:autoSpaceDE/>
        <w:autoSpaceDN/>
        <w:adjustRightInd/>
        <w:spacing w:line="240" w:lineRule="auto"/>
        <w:jc w:val="both"/>
        <w:textAlignment w:val="auto"/>
        <w:rPr>
          <w:sz w:val="21"/>
          <w:szCs w:val="21"/>
        </w:rPr>
      </w:pPr>
    </w:p>
    <w:p w14:paraId="2C1326E2" w14:textId="7F14CEDA" w:rsidR="005137AD" w:rsidRPr="003130F3" w:rsidRDefault="003B1544" w:rsidP="004867DA">
      <w:pPr>
        <w:overflowPunct/>
        <w:autoSpaceDE/>
        <w:autoSpaceDN/>
        <w:adjustRightInd/>
        <w:spacing w:line="240" w:lineRule="auto"/>
        <w:jc w:val="both"/>
        <w:textAlignment w:val="auto"/>
        <w:rPr>
          <w:sz w:val="21"/>
          <w:szCs w:val="21"/>
        </w:rPr>
      </w:pPr>
      <w:r w:rsidRPr="003130F3">
        <w:rPr>
          <w:sz w:val="21"/>
          <w:szCs w:val="21"/>
        </w:rPr>
        <w:t xml:space="preserve">Palume </w:t>
      </w:r>
      <w:r w:rsidR="00340677" w:rsidRPr="003130F3">
        <w:rPr>
          <w:sz w:val="21"/>
          <w:szCs w:val="21"/>
        </w:rPr>
        <w:t>nimetatud</w:t>
      </w:r>
      <w:r w:rsidRPr="003130F3">
        <w:rPr>
          <w:sz w:val="21"/>
          <w:szCs w:val="21"/>
        </w:rPr>
        <w:t xml:space="preserve"> tähtaega arvesse võttes </w:t>
      </w:r>
      <w:r w:rsidR="00340677" w:rsidRPr="003130F3">
        <w:rPr>
          <w:sz w:val="21"/>
          <w:szCs w:val="21"/>
        </w:rPr>
        <w:t xml:space="preserve">teavitada Tagatisfondi </w:t>
      </w:r>
      <w:r w:rsidR="006D0A3F" w:rsidRPr="003130F3">
        <w:rPr>
          <w:sz w:val="21"/>
          <w:szCs w:val="21"/>
        </w:rPr>
        <w:t xml:space="preserve">Vabariigi Valitsuse </w:t>
      </w:r>
      <w:r w:rsidR="00340677" w:rsidRPr="003130F3">
        <w:rPr>
          <w:sz w:val="21"/>
          <w:szCs w:val="21"/>
        </w:rPr>
        <w:t>poolt nimetatud Tagatisfondi uuest nõukogu liikmest. Teavitusele palume lisada ärakiri nõukogu liikme nimetamise otsusest ning vastava uue nõukogu liikme kirjalik nõusolek ja kirjalik kinnitus, et ta vastab Tagatisfondi seaduses nõukogu liikmele sätestatud nõuetele.</w:t>
      </w:r>
    </w:p>
    <w:p w14:paraId="7F006789" w14:textId="77777777" w:rsidR="005137AD" w:rsidRPr="003130F3" w:rsidRDefault="005137AD" w:rsidP="004867DA">
      <w:pPr>
        <w:overflowPunct/>
        <w:autoSpaceDE/>
        <w:autoSpaceDN/>
        <w:adjustRightInd/>
        <w:spacing w:line="240" w:lineRule="auto"/>
        <w:jc w:val="both"/>
        <w:textAlignment w:val="auto"/>
        <w:rPr>
          <w:sz w:val="21"/>
          <w:szCs w:val="21"/>
        </w:rPr>
      </w:pPr>
    </w:p>
    <w:p w14:paraId="31B061BE" w14:textId="56D20FCF" w:rsidR="003B1544" w:rsidRPr="003130F3" w:rsidRDefault="00340677" w:rsidP="004867DA">
      <w:pPr>
        <w:overflowPunct/>
        <w:autoSpaceDE/>
        <w:autoSpaceDN/>
        <w:adjustRightInd/>
        <w:spacing w:line="240" w:lineRule="auto"/>
        <w:jc w:val="both"/>
        <w:textAlignment w:val="auto"/>
        <w:rPr>
          <w:sz w:val="21"/>
          <w:szCs w:val="21"/>
        </w:rPr>
      </w:pPr>
      <w:r w:rsidRPr="003130F3">
        <w:rPr>
          <w:sz w:val="21"/>
          <w:szCs w:val="21"/>
        </w:rPr>
        <w:t xml:space="preserve">Nimetatud dokumendid palume </w:t>
      </w:r>
      <w:r w:rsidR="003B1544" w:rsidRPr="003130F3">
        <w:rPr>
          <w:sz w:val="21"/>
          <w:szCs w:val="21"/>
        </w:rPr>
        <w:t>e</w:t>
      </w:r>
      <w:r w:rsidR="00BB327E" w:rsidRPr="003130F3">
        <w:rPr>
          <w:sz w:val="21"/>
          <w:szCs w:val="21"/>
        </w:rPr>
        <w:t xml:space="preserve">dastada </w:t>
      </w:r>
      <w:r w:rsidR="003B1544" w:rsidRPr="003130F3">
        <w:rPr>
          <w:sz w:val="21"/>
          <w:szCs w:val="21"/>
        </w:rPr>
        <w:t xml:space="preserve">aadressile </w:t>
      </w:r>
      <w:hyperlink r:id="rId9" w:history="1">
        <w:r w:rsidR="004867DA" w:rsidRPr="003130F3">
          <w:rPr>
            <w:rStyle w:val="Hyperlink"/>
            <w:sz w:val="21"/>
            <w:szCs w:val="21"/>
          </w:rPr>
          <w:t>tf@tf.ee</w:t>
        </w:r>
      </w:hyperlink>
      <w:r w:rsidR="003B1544" w:rsidRPr="003130F3">
        <w:rPr>
          <w:sz w:val="21"/>
          <w:szCs w:val="21"/>
        </w:rPr>
        <w:t>.</w:t>
      </w:r>
    </w:p>
    <w:p w14:paraId="6BE38697" w14:textId="77777777" w:rsidR="004867DA" w:rsidRPr="003130F3" w:rsidRDefault="004867DA" w:rsidP="004867DA">
      <w:pPr>
        <w:overflowPunct/>
        <w:autoSpaceDE/>
        <w:autoSpaceDN/>
        <w:adjustRightInd/>
        <w:spacing w:line="240" w:lineRule="auto"/>
        <w:jc w:val="both"/>
        <w:textAlignment w:val="auto"/>
        <w:rPr>
          <w:sz w:val="21"/>
          <w:szCs w:val="21"/>
        </w:rPr>
      </w:pPr>
    </w:p>
    <w:p w14:paraId="4BA11D66" w14:textId="76351E70" w:rsidR="00105CD5" w:rsidRPr="003130F3" w:rsidRDefault="00105CD5" w:rsidP="004867DA">
      <w:pPr>
        <w:overflowPunct/>
        <w:autoSpaceDE/>
        <w:autoSpaceDN/>
        <w:adjustRightInd/>
        <w:spacing w:line="240" w:lineRule="auto"/>
        <w:jc w:val="both"/>
        <w:textAlignment w:val="auto"/>
        <w:rPr>
          <w:sz w:val="21"/>
          <w:szCs w:val="21"/>
        </w:rPr>
      </w:pPr>
      <w:r w:rsidRPr="003130F3">
        <w:rPr>
          <w:sz w:val="21"/>
          <w:szCs w:val="21"/>
        </w:rPr>
        <w:t xml:space="preserve">Märgime, et Tagatisfondi põhikirja § 7 lg 2 kohaselt saadab rahandusminister Tagatisfondi seaduse § 7 lõikes 3 nimetatud otsuse ärakirja koos ettepanekuga nimetada uus nõukogu liige hiljemalt 30 päeva enne nõukogu volituste tähtaja lõppemist nimetatud otsuses määratud krediidiasutusi, investeerimisasutusi, pensionifondivalitsejaid ja kindlustusandjaid esindavatele organisatsioonidele. </w:t>
      </w:r>
    </w:p>
    <w:p w14:paraId="1A78A98D" w14:textId="77777777" w:rsidR="00105CD5" w:rsidRPr="003130F3" w:rsidRDefault="00105CD5" w:rsidP="004867DA">
      <w:pPr>
        <w:overflowPunct/>
        <w:autoSpaceDE/>
        <w:autoSpaceDN/>
        <w:adjustRightInd/>
        <w:spacing w:line="240" w:lineRule="auto"/>
        <w:jc w:val="both"/>
        <w:textAlignment w:val="auto"/>
        <w:rPr>
          <w:sz w:val="21"/>
          <w:szCs w:val="21"/>
        </w:rPr>
      </w:pPr>
    </w:p>
    <w:p w14:paraId="2F41D717" w14:textId="77777777" w:rsidR="00DC7E9D" w:rsidRPr="003130F3" w:rsidRDefault="00DC7E9D" w:rsidP="00666806">
      <w:pPr>
        <w:overflowPunct/>
        <w:autoSpaceDE/>
        <w:autoSpaceDN/>
        <w:adjustRightInd/>
        <w:spacing w:line="240" w:lineRule="auto"/>
        <w:jc w:val="both"/>
        <w:textAlignment w:val="auto"/>
        <w:rPr>
          <w:sz w:val="21"/>
          <w:szCs w:val="21"/>
        </w:rPr>
      </w:pPr>
    </w:p>
    <w:p w14:paraId="74ABD004" w14:textId="77777777" w:rsidR="00666806" w:rsidRPr="003130F3" w:rsidRDefault="00666806" w:rsidP="00666806">
      <w:pPr>
        <w:overflowPunct/>
        <w:autoSpaceDE/>
        <w:autoSpaceDN/>
        <w:adjustRightInd/>
        <w:spacing w:line="240" w:lineRule="auto"/>
        <w:jc w:val="both"/>
        <w:textAlignment w:val="auto"/>
        <w:rPr>
          <w:sz w:val="21"/>
          <w:szCs w:val="21"/>
        </w:rPr>
      </w:pPr>
      <w:r w:rsidRPr="003130F3">
        <w:rPr>
          <w:sz w:val="21"/>
          <w:szCs w:val="21"/>
        </w:rPr>
        <w:t>Lugupidamisega</w:t>
      </w:r>
    </w:p>
    <w:p w14:paraId="7A9ADBFF" w14:textId="77777777" w:rsidR="00DC7E9D" w:rsidRPr="003130F3" w:rsidRDefault="00DC7E9D" w:rsidP="00666806">
      <w:pPr>
        <w:overflowPunct/>
        <w:autoSpaceDE/>
        <w:autoSpaceDN/>
        <w:adjustRightInd/>
        <w:spacing w:line="240" w:lineRule="auto"/>
        <w:jc w:val="both"/>
        <w:textAlignment w:val="auto"/>
        <w:rPr>
          <w:sz w:val="21"/>
          <w:szCs w:val="21"/>
        </w:rPr>
      </w:pPr>
    </w:p>
    <w:p w14:paraId="7E5827B4" w14:textId="77777777" w:rsidR="00666806" w:rsidRPr="003130F3" w:rsidRDefault="00666806" w:rsidP="00666806">
      <w:pPr>
        <w:overflowPunct/>
        <w:autoSpaceDE/>
        <w:autoSpaceDN/>
        <w:adjustRightInd/>
        <w:spacing w:line="240" w:lineRule="auto"/>
        <w:jc w:val="both"/>
        <w:textAlignment w:val="auto"/>
        <w:rPr>
          <w:sz w:val="21"/>
          <w:szCs w:val="21"/>
        </w:rPr>
      </w:pPr>
      <w:r w:rsidRPr="003130F3">
        <w:rPr>
          <w:sz w:val="21"/>
          <w:szCs w:val="21"/>
        </w:rPr>
        <w:t>/allkirjastatud digitaalselt/</w:t>
      </w:r>
    </w:p>
    <w:p w14:paraId="12CE7DC1" w14:textId="77777777" w:rsidR="00DC7E9D" w:rsidRPr="003130F3" w:rsidRDefault="00DC7E9D" w:rsidP="00666806">
      <w:pPr>
        <w:overflowPunct/>
        <w:autoSpaceDE/>
        <w:autoSpaceDN/>
        <w:adjustRightInd/>
        <w:spacing w:line="240" w:lineRule="auto"/>
        <w:jc w:val="both"/>
        <w:textAlignment w:val="auto"/>
        <w:rPr>
          <w:sz w:val="21"/>
          <w:szCs w:val="21"/>
        </w:rPr>
      </w:pPr>
    </w:p>
    <w:p w14:paraId="16F82725" w14:textId="21F6C41E" w:rsidR="00666806" w:rsidRPr="003130F3" w:rsidRDefault="00666806" w:rsidP="00666806">
      <w:pPr>
        <w:overflowPunct/>
        <w:autoSpaceDE/>
        <w:autoSpaceDN/>
        <w:adjustRightInd/>
        <w:spacing w:line="240" w:lineRule="auto"/>
        <w:jc w:val="both"/>
        <w:textAlignment w:val="auto"/>
        <w:rPr>
          <w:sz w:val="21"/>
          <w:szCs w:val="21"/>
        </w:rPr>
      </w:pPr>
      <w:r w:rsidRPr="003130F3">
        <w:rPr>
          <w:sz w:val="21"/>
          <w:szCs w:val="21"/>
        </w:rPr>
        <w:t>Riin Heinaste</w:t>
      </w:r>
    </w:p>
    <w:p w14:paraId="72925C38" w14:textId="49026891" w:rsidR="00666806" w:rsidRPr="003130F3" w:rsidRDefault="00666806" w:rsidP="00666806">
      <w:pPr>
        <w:overflowPunct/>
        <w:autoSpaceDE/>
        <w:autoSpaceDN/>
        <w:adjustRightInd/>
        <w:spacing w:line="240" w:lineRule="auto"/>
        <w:jc w:val="both"/>
        <w:textAlignment w:val="auto"/>
        <w:rPr>
          <w:sz w:val="21"/>
          <w:szCs w:val="21"/>
        </w:rPr>
      </w:pPr>
      <w:r w:rsidRPr="003130F3">
        <w:rPr>
          <w:sz w:val="21"/>
          <w:szCs w:val="21"/>
        </w:rPr>
        <w:t>Tagatisfondi juhataja</w:t>
      </w:r>
    </w:p>
    <w:sectPr w:rsidR="00666806" w:rsidRPr="003130F3" w:rsidSect="00C00A56">
      <w:headerReference w:type="default" r:id="rId10"/>
      <w:headerReference w:type="first" r:id="rId11"/>
      <w:footerReference w:type="first" r:id="rId12"/>
      <w:pgSz w:w="11906" w:h="16838" w:code="9"/>
      <w:pgMar w:top="1701" w:right="1134" w:bottom="1134" w:left="1701" w:header="709" w:footer="16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AA236" w14:textId="77777777" w:rsidR="004130A0" w:rsidRDefault="004130A0">
      <w:r>
        <w:separator/>
      </w:r>
    </w:p>
  </w:endnote>
  <w:endnote w:type="continuationSeparator" w:id="0">
    <w:p w14:paraId="61F860CA" w14:textId="77777777" w:rsidR="004130A0" w:rsidRDefault="0041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FAAF" w14:textId="61A04D70" w:rsidR="005D33B8" w:rsidRDefault="00000000" w:rsidP="005D33B8">
    <w:pPr>
      <w:pStyle w:val="Footer"/>
      <w:tabs>
        <w:tab w:val="clear" w:pos="4153"/>
        <w:tab w:val="clear" w:pos="8306"/>
        <w:tab w:val="left" w:pos="6225"/>
      </w:tabs>
      <w:rPr>
        <w:rFonts w:ascii="Arial" w:hAnsi="Arial" w:cs="Arial"/>
        <w:color w:val="385623" w:themeColor="accent6" w:themeShade="80"/>
        <w:sz w:val="20"/>
      </w:rPr>
    </w:pPr>
    <w:r>
      <w:rPr>
        <w:rFonts w:ascii="Arial" w:hAnsi="Arial" w:cs="Arial"/>
        <w:color w:val="385623" w:themeColor="accent6" w:themeShade="80"/>
        <w:sz w:val="20"/>
        <w14:textOutline w14:w="9525" w14:cap="rnd" w14:cmpd="sng" w14:algn="ctr">
          <w14:solidFill>
            <w14:schemeClr w14:val="accent6">
              <w14:lumMod w14:val="50000"/>
            </w14:schemeClr>
          </w14:solidFill>
          <w14:prstDash w14:val="solid"/>
          <w14:bevel/>
        </w14:textOutline>
      </w:rPr>
      <w:pict w14:anchorId="39528214">
        <v:rect id="_x0000_i1025" style="width:0;height:1.5pt" o:hralign="center" o:hrstd="t" o:hr="t" fillcolor="#a0a0a0" stroked="f"/>
      </w:pict>
    </w:r>
    <w:r w:rsidR="00490075" w:rsidRPr="005D33B8">
      <w:rPr>
        <w:rFonts w:ascii="Arial" w:hAnsi="Arial" w:cs="Arial"/>
        <w:noProof/>
        <w:color w:val="385623" w:themeColor="accent6" w:themeShade="80"/>
        <w:sz w:val="20"/>
      </w:rPr>
      <mc:AlternateContent>
        <mc:Choice Requires="wps">
          <w:drawing>
            <wp:anchor distT="0" distB="0" distL="114300" distR="114300" simplePos="0" relativeHeight="251657728" behindDoc="0" locked="0" layoutInCell="1" allowOverlap="1" wp14:anchorId="69F3618C" wp14:editId="2EC1DF9A">
              <wp:simplePos x="0" y="0"/>
              <wp:positionH relativeFrom="column">
                <wp:posOffset>0</wp:posOffset>
              </wp:positionH>
              <wp:positionV relativeFrom="paragraph">
                <wp:posOffset>121285</wp:posOffset>
              </wp:positionV>
              <wp:extent cx="1779905" cy="571500"/>
              <wp:effectExtent l="0" t="0" r="1270" b="254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990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1E75B" w14:textId="77777777" w:rsidR="00A86D1F" w:rsidRPr="00CD6DB1" w:rsidRDefault="00A86D1F">
                          <w:pPr>
                            <w:pStyle w:val="BodyText"/>
                            <w:rPr>
                              <w:rFonts w:ascii="Calibri Light" w:hAnsi="Calibri Light" w:cs="Calibri Light"/>
                              <w:color w:val="578537"/>
                              <w:sz w:val="22"/>
                            </w:rPr>
                          </w:pPr>
                          <w:r w:rsidRPr="00CD6DB1">
                            <w:rPr>
                              <w:rFonts w:ascii="Calibri Light" w:hAnsi="Calibri Light" w:cs="Calibri Light"/>
                              <w:color w:val="385623" w:themeColor="accent6" w:themeShade="80"/>
                              <w:sz w:val="22"/>
                            </w:rPr>
                            <w:t>TAGATISFOND</w:t>
                          </w:r>
                          <w:r w:rsidRPr="00CD6DB1">
                            <w:rPr>
                              <w:rFonts w:ascii="Calibri Light" w:hAnsi="Calibri Light" w:cs="Calibri Light"/>
                              <w:color w:val="385623" w:themeColor="accent6" w:themeShade="80"/>
                              <w:sz w:val="22"/>
                            </w:rPr>
                            <w:br/>
                          </w:r>
                          <w:r w:rsidR="00A5539F" w:rsidRPr="00CD6DB1">
                            <w:rPr>
                              <w:rFonts w:ascii="Calibri Light" w:hAnsi="Calibri Light" w:cs="Calibri Light"/>
                              <w:color w:val="385623" w:themeColor="accent6" w:themeShade="80"/>
                              <w:sz w:val="22"/>
                            </w:rPr>
                            <w:t>Sakala 4</w:t>
                          </w:r>
                          <w:r w:rsidR="00A5539F" w:rsidRPr="00CD6DB1">
                            <w:rPr>
                              <w:rFonts w:ascii="Calibri Light" w:hAnsi="Calibri Light" w:cs="Calibri Light"/>
                              <w:color w:val="385623" w:themeColor="accent6" w:themeShade="80"/>
                              <w:sz w:val="22"/>
                            </w:rPr>
                            <w:br/>
                            <w:t>15030</w:t>
                          </w:r>
                          <w:r w:rsidRPr="00CD6DB1">
                            <w:rPr>
                              <w:rFonts w:ascii="Calibri Light" w:hAnsi="Calibri Light" w:cs="Calibri Light"/>
                              <w:color w:val="385623" w:themeColor="accent6" w:themeShade="80"/>
                              <w:sz w:val="22"/>
                            </w:rPr>
                            <w:t xml:space="preserve"> Tallinn</w:t>
                          </w:r>
                          <w:r w:rsidRPr="00CD6DB1">
                            <w:rPr>
                              <w:rFonts w:ascii="Calibri Light" w:hAnsi="Calibri Light" w:cs="Calibri Light"/>
                              <w:color w:val="578537"/>
                              <w:sz w:val="22"/>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3618C" id="_x0000_t202" coordsize="21600,21600" o:spt="202" path="m,l,21600r21600,l21600,xe">
              <v:stroke joinstyle="miter"/>
              <v:path gradientshapeok="t" o:connecttype="rect"/>
            </v:shapetype>
            <v:shape id="Text Box 9" o:spid="_x0000_s1026" type="#_x0000_t202" style="position:absolute;margin-left:0;margin-top:9.55pt;width:140.1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" filled="f" stroked="f">
              <v:textbox>
                <w:txbxContent>
                  <w:p w14:paraId="6C21E75B" w14:textId="77777777" w:rsidR="00A86D1F" w:rsidRPr="00CD6DB1" w:rsidRDefault="00A86D1F">
                    <w:pPr>
                      <w:pStyle w:val="BodyText"/>
                      <w:rPr>
                        <w:rFonts w:ascii="Calibri Light" w:hAnsi="Calibri Light" w:cs="Calibri Light"/>
                        <w:color w:val="578537"/>
                        <w:sz w:val="22"/>
                      </w:rPr>
                    </w:pPr>
                    <w:r w:rsidRPr="00CD6DB1">
                      <w:rPr>
                        <w:rFonts w:ascii="Calibri Light" w:hAnsi="Calibri Light" w:cs="Calibri Light"/>
                        <w:color w:val="385623" w:themeColor="accent6" w:themeShade="80"/>
                        <w:sz w:val="22"/>
                      </w:rPr>
                      <w:t>TAGATISFOND</w:t>
                    </w:r>
                    <w:r w:rsidRPr="00CD6DB1">
                      <w:rPr>
                        <w:rFonts w:ascii="Calibri Light" w:hAnsi="Calibri Light" w:cs="Calibri Light"/>
                        <w:color w:val="385623" w:themeColor="accent6" w:themeShade="80"/>
                        <w:sz w:val="22"/>
                      </w:rPr>
                      <w:br/>
                    </w:r>
                    <w:r w:rsidR="00A5539F" w:rsidRPr="00CD6DB1">
                      <w:rPr>
                        <w:rFonts w:ascii="Calibri Light" w:hAnsi="Calibri Light" w:cs="Calibri Light"/>
                        <w:color w:val="385623" w:themeColor="accent6" w:themeShade="80"/>
                        <w:sz w:val="22"/>
                      </w:rPr>
                      <w:t>Sakala 4</w:t>
                    </w:r>
                    <w:r w:rsidR="00A5539F" w:rsidRPr="00CD6DB1">
                      <w:rPr>
                        <w:rFonts w:ascii="Calibri Light" w:hAnsi="Calibri Light" w:cs="Calibri Light"/>
                        <w:color w:val="385623" w:themeColor="accent6" w:themeShade="80"/>
                        <w:sz w:val="22"/>
                      </w:rPr>
                      <w:br/>
                      <w:t>15030</w:t>
                    </w:r>
                    <w:r w:rsidRPr="00CD6DB1">
                      <w:rPr>
                        <w:rFonts w:ascii="Calibri Light" w:hAnsi="Calibri Light" w:cs="Calibri Light"/>
                        <w:color w:val="385623" w:themeColor="accent6" w:themeShade="80"/>
                        <w:sz w:val="22"/>
                      </w:rPr>
                      <w:t xml:space="preserve"> Tallinn</w:t>
                    </w:r>
                    <w:r w:rsidRPr="00CD6DB1">
                      <w:rPr>
                        <w:rFonts w:ascii="Calibri Light" w:hAnsi="Calibri Light" w:cs="Calibri Light"/>
                        <w:color w:val="578537"/>
                        <w:sz w:val="22"/>
                      </w:rPr>
                      <w:br/>
                    </w:r>
                  </w:p>
                </w:txbxContent>
              </v:textbox>
            </v:shape>
          </w:pict>
        </mc:Fallback>
      </mc:AlternateContent>
    </w:r>
    <w:r w:rsidR="00490075" w:rsidRPr="005D33B8">
      <w:rPr>
        <w:rFonts w:ascii="Arial" w:hAnsi="Arial" w:cs="Arial"/>
        <w:noProof/>
        <w:color w:val="385623" w:themeColor="accent6" w:themeShade="80"/>
        <w:sz w:val="20"/>
      </w:rPr>
      <mc:AlternateContent>
        <mc:Choice Requires="wps">
          <w:drawing>
            <wp:anchor distT="0" distB="0" distL="114300" distR="114300" simplePos="0" relativeHeight="251656704" behindDoc="0" locked="0" layoutInCell="1" allowOverlap="1" wp14:anchorId="3ACE9AFF" wp14:editId="23669807">
              <wp:simplePos x="0" y="0"/>
              <wp:positionH relativeFrom="column">
                <wp:posOffset>2286000</wp:posOffset>
              </wp:positionH>
              <wp:positionV relativeFrom="paragraph">
                <wp:posOffset>121285</wp:posOffset>
              </wp:positionV>
              <wp:extent cx="1600200" cy="457200"/>
              <wp:effectExtent l="0" t="0" r="0" b="254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E7F68" w14:textId="77777777" w:rsidR="00A86D1F" w:rsidRPr="00CD6DB1" w:rsidRDefault="00EF1239">
                          <w:pPr>
                            <w:pStyle w:val="BodyText"/>
                            <w:rPr>
                              <w:rFonts w:ascii="Calibri Light" w:hAnsi="Calibri Light" w:cs="Calibri Light"/>
                              <w:sz w:val="22"/>
                            </w:rPr>
                          </w:pPr>
                          <w:r w:rsidRPr="00CD6DB1">
                            <w:rPr>
                              <w:rFonts w:ascii="Calibri Light" w:hAnsi="Calibri Light" w:cs="Calibri Light"/>
                              <w:color w:val="385623" w:themeColor="accent6" w:themeShade="80"/>
                              <w:sz w:val="22"/>
                            </w:rPr>
                            <w:t>T</w:t>
                          </w:r>
                          <w:r w:rsidR="00A5539F" w:rsidRPr="00CD6DB1">
                            <w:rPr>
                              <w:rFonts w:ascii="Calibri Light" w:hAnsi="Calibri Light" w:cs="Calibri Light"/>
                              <w:color w:val="385623" w:themeColor="accent6" w:themeShade="80"/>
                              <w:sz w:val="22"/>
                            </w:rPr>
                            <w:t xml:space="preserve">el </w:t>
                          </w:r>
                          <w:r w:rsidR="00A5539F" w:rsidRPr="00CD6DB1">
                            <w:rPr>
                              <w:rFonts w:ascii="Calibri Light" w:hAnsi="Calibri Light" w:cs="Calibri Light"/>
                              <w:color w:val="385623" w:themeColor="accent6" w:themeShade="80"/>
                              <w:sz w:val="22"/>
                            </w:rPr>
                            <w:tab/>
                            <w:t>+372  6680 583</w:t>
                          </w:r>
                          <w:r w:rsidR="00A5539F" w:rsidRPr="00CD6DB1">
                            <w:rPr>
                              <w:rFonts w:ascii="Calibri Light" w:hAnsi="Calibri Light" w:cs="Calibri Light"/>
                              <w:sz w:val="22"/>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E9AFF" id="Text Box 6" o:spid="_x0000_s1027" type="#_x0000_t202" style="position:absolute;margin-left:180pt;margin-top:9.55pt;width:126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" filled="f" stroked="f">
              <v:textbox>
                <w:txbxContent>
                  <w:p w14:paraId="2B2E7F68" w14:textId="77777777" w:rsidR="00A86D1F" w:rsidRPr="00CD6DB1" w:rsidRDefault="00EF1239">
                    <w:pPr>
                      <w:pStyle w:val="BodyText"/>
                      <w:rPr>
                        <w:rFonts w:ascii="Calibri Light" w:hAnsi="Calibri Light" w:cs="Calibri Light"/>
                        <w:sz w:val="22"/>
                      </w:rPr>
                    </w:pPr>
                    <w:r w:rsidRPr="00CD6DB1">
                      <w:rPr>
                        <w:rFonts w:ascii="Calibri Light" w:hAnsi="Calibri Light" w:cs="Calibri Light"/>
                        <w:color w:val="385623" w:themeColor="accent6" w:themeShade="80"/>
                        <w:sz w:val="22"/>
                      </w:rPr>
                      <w:t>T</w:t>
                    </w:r>
                    <w:r w:rsidR="00A5539F" w:rsidRPr="00CD6DB1">
                      <w:rPr>
                        <w:rFonts w:ascii="Calibri Light" w:hAnsi="Calibri Light" w:cs="Calibri Light"/>
                        <w:color w:val="385623" w:themeColor="accent6" w:themeShade="80"/>
                        <w:sz w:val="22"/>
                      </w:rPr>
                      <w:t xml:space="preserve">el </w:t>
                    </w:r>
                    <w:r w:rsidR="00A5539F" w:rsidRPr="00CD6DB1">
                      <w:rPr>
                        <w:rFonts w:ascii="Calibri Light" w:hAnsi="Calibri Light" w:cs="Calibri Light"/>
                        <w:color w:val="385623" w:themeColor="accent6" w:themeShade="80"/>
                        <w:sz w:val="22"/>
                      </w:rPr>
                      <w:tab/>
                      <w:t>+372  6680 583</w:t>
                    </w:r>
                    <w:r w:rsidR="00A5539F" w:rsidRPr="00CD6DB1">
                      <w:rPr>
                        <w:rFonts w:ascii="Calibri Light" w:hAnsi="Calibri Light" w:cs="Calibri Light"/>
                        <w:sz w:val="22"/>
                      </w:rPr>
                      <w:br/>
                    </w:r>
                  </w:p>
                </w:txbxContent>
              </v:textbox>
            </v:shape>
          </w:pict>
        </mc:Fallback>
      </mc:AlternateContent>
    </w:r>
    <w:r w:rsidR="00490075" w:rsidRPr="005D33B8">
      <w:rPr>
        <w:rFonts w:ascii="Arial" w:hAnsi="Arial" w:cs="Arial"/>
        <w:noProof/>
        <w:color w:val="385623" w:themeColor="accent6" w:themeShade="80"/>
        <w:sz w:val="20"/>
      </w:rPr>
      <mc:AlternateContent>
        <mc:Choice Requires="wps">
          <w:drawing>
            <wp:anchor distT="0" distB="0" distL="114300" distR="114300" simplePos="0" relativeHeight="251658752" behindDoc="0" locked="0" layoutInCell="1" allowOverlap="1" wp14:anchorId="274E9E06" wp14:editId="1FEFC3D6">
              <wp:simplePos x="0" y="0"/>
              <wp:positionH relativeFrom="column">
                <wp:posOffset>4686300</wp:posOffset>
              </wp:positionH>
              <wp:positionV relativeFrom="paragraph">
                <wp:posOffset>121285</wp:posOffset>
              </wp:positionV>
              <wp:extent cx="1143000" cy="457200"/>
              <wp:effectExtent l="0" t="0" r="0" b="254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7439C" w14:textId="77777777" w:rsidR="00A86D1F" w:rsidRPr="00CD6DB1" w:rsidRDefault="00A86D1F">
                          <w:pPr>
                            <w:rPr>
                              <w:rFonts w:cs="Calibri Light"/>
                              <w:color w:val="385623" w:themeColor="accent6" w:themeShade="80"/>
                            </w:rPr>
                          </w:pPr>
                          <w:r w:rsidRPr="00CD6DB1">
                            <w:rPr>
                              <w:rFonts w:cs="Calibri Light"/>
                              <w:color w:val="385623" w:themeColor="accent6" w:themeShade="80"/>
                            </w:rPr>
                            <w:t>e-post:</w:t>
                          </w:r>
                          <w:r w:rsidRPr="00CD6DB1">
                            <w:rPr>
                              <w:rFonts w:cs="Calibri Light"/>
                              <w:color w:val="385623" w:themeColor="accent6" w:themeShade="80"/>
                            </w:rPr>
                            <w:tab/>
                            <w:t>tf@tf.ee</w:t>
                          </w:r>
                        </w:p>
                        <w:p w14:paraId="256987C6" w14:textId="77777777" w:rsidR="00A86D1F" w:rsidRDefault="00A86D1F">
                          <w:pPr>
                            <w:rPr>
                              <w:rFonts w:ascii="Arial" w:hAnsi="Arial" w:cs="Arial"/>
                              <w:sz w:val="20"/>
                            </w:rPr>
                          </w:pPr>
                          <w:r w:rsidRPr="00CD6DB1">
                            <w:rPr>
                              <w:rFonts w:cs="Calibri Light"/>
                              <w:color w:val="385623" w:themeColor="accent6" w:themeShade="80"/>
                            </w:rPr>
                            <w:t>http://www.tf.ee</w:t>
                          </w:r>
                          <w:r>
                            <w:rPr>
                              <w:rFonts w:ascii="Arial" w:hAnsi="Arial" w:cs="Arial"/>
                              <w:sz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E9E06" id="Text Box 10" o:spid="_x0000_s1028" type="#_x0000_t202" style="position:absolute;margin-left:369pt;margin-top:9.55pt;width:90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" filled="f" stroked="f">
              <v:textbox>
                <w:txbxContent>
                  <w:p w14:paraId="2777439C" w14:textId="77777777" w:rsidR="00A86D1F" w:rsidRPr="00CD6DB1" w:rsidRDefault="00A86D1F">
                    <w:pPr>
                      <w:rPr>
                        <w:rFonts w:cs="Calibri Light"/>
                        <w:color w:val="385623" w:themeColor="accent6" w:themeShade="80"/>
                      </w:rPr>
                    </w:pPr>
                    <w:r w:rsidRPr="00CD6DB1">
                      <w:rPr>
                        <w:rFonts w:cs="Calibri Light"/>
                        <w:color w:val="385623" w:themeColor="accent6" w:themeShade="80"/>
                      </w:rPr>
                      <w:t>e-post:</w:t>
                    </w:r>
                    <w:r w:rsidRPr="00CD6DB1">
                      <w:rPr>
                        <w:rFonts w:cs="Calibri Light"/>
                        <w:color w:val="385623" w:themeColor="accent6" w:themeShade="80"/>
                      </w:rPr>
                      <w:tab/>
                      <w:t>tf@tf.ee</w:t>
                    </w:r>
                  </w:p>
                  <w:p w14:paraId="256987C6" w14:textId="77777777" w:rsidR="00A86D1F" w:rsidRDefault="00A86D1F">
                    <w:pPr>
                      <w:rPr>
                        <w:rFonts w:ascii="Arial" w:hAnsi="Arial" w:cs="Arial"/>
                        <w:sz w:val="20"/>
                      </w:rPr>
                    </w:pPr>
                    <w:r w:rsidRPr="00CD6DB1">
                      <w:rPr>
                        <w:rFonts w:cs="Calibri Light"/>
                        <w:color w:val="385623" w:themeColor="accent6" w:themeShade="80"/>
                      </w:rPr>
                      <w:t>http://www.tf.ee</w:t>
                    </w:r>
                    <w:r>
                      <w:rPr>
                        <w:rFonts w:ascii="Arial" w:hAnsi="Arial" w:cs="Arial"/>
                        <w:sz w:val="20"/>
                      </w:rPr>
                      <w:br/>
                    </w:r>
                  </w:p>
                </w:txbxContent>
              </v:textbox>
            </v:shape>
          </w:pict>
        </mc:Fallback>
      </mc:AlternateContent>
    </w:r>
    <w:r w:rsidR="005D33B8">
      <w:rPr>
        <w:rFonts w:ascii="Arial" w:hAnsi="Arial" w:cs="Arial"/>
        <w:color w:val="385623" w:themeColor="accent6" w:themeShade="80"/>
        <w:sz w:val="20"/>
      </w:rPr>
      <w:tab/>
    </w:r>
  </w:p>
  <w:p w14:paraId="5438D497" w14:textId="778EB8BF" w:rsidR="00A86D1F" w:rsidRPr="005D33B8" w:rsidRDefault="00A86D1F" w:rsidP="005D33B8">
    <w:pPr>
      <w:pStyle w:val="Footer"/>
      <w:tabs>
        <w:tab w:val="clear" w:pos="4153"/>
        <w:tab w:val="clear" w:pos="8306"/>
        <w:tab w:val="left" w:pos="6225"/>
      </w:tabs>
      <w:rPr>
        <w:rFonts w:ascii="Arial" w:hAnsi="Arial" w:cs="Arial"/>
        <w:color w:val="385623" w:themeColor="accent6" w:themeShade="8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26797" w14:textId="77777777" w:rsidR="004130A0" w:rsidRDefault="004130A0">
      <w:r>
        <w:separator/>
      </w:r>
    </w:p>
  </w:footnote>
  <w:footnote w:type="continuationSeparator" w:id="0">
    <w:p w14:paraId="3F6AF19C" w14:textId="77777777" w:rsidR="004130A0" w:rsidRDefault="00413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C451" w14:textId="77777777" w:rsidR="00A86D1F" w:rsidRDefault="00A86D1F">
    <w:pPr>
      <w:pStyle w:val="Header"/>
      <w:jc w:val="center"/>
      <w:rPr>
        <w:rFonts w:ascii="Arial" w:hAnsi="Arial" w:cs="Arial"/>
        <w:sz w:val="20"/>
      </w:rPr>
    </w:pPr>
    <w:r>
      <w:rPr>
        <w:rStyle w:val="PageNumber"/>
        <w:rFonts w:ascii="Arial" w:hAnsi="Arial" w:cs="Arial"/>
        <w:sz w:val="20"/>
      </w:rPr>
      <w:fldChar w:fldCharType="begin"/>
    </w:r>
    <w:r>
      <w:rPr>
        <w:rStyle w:val="PageNumber"/>
        <w:rFonts w:ascii="Arial" w:hAnsi="Arial" w:cs="Arial"/>
        <w:sz w:val="20"/>
      </w:rPr>
      <w:instrText xml:space="preserve"> PAGE </w:instrText>
    </w:r>
    <w:r>
      <w:rPr>
        <w:rStyle w:val="PageNumber"/>
        <w:rFonts w:ascii="Arial" w:hAnsi="Arial" w:cs="Arial"/>
        <w:sz w:val="20"/>
      </w:rPr>
      <w:fldChar w:fldCharType="separate"/>
    </w:r>
    <w:r w:rsidR="00443F93">
      <w:rPr>
        <w:rStyle w:val="PageNumber"/>
        <w:rFonts w:ascii="Arial" w:hAnsi="Arial" w:cs="Arial"/>
        <w:noProof/>
        <w:sz w:val="20"/>
      </w:rPr>
      <w:t>2</w:t>
    </w:r>
    <w:r>
      <w:rPr>
        <w:rStyle w:val="PageNumber"/>
        <w:rFonts w:ascii="Arial" w:hAnsi="Arial" w:cs="Arial"/>
        <w:sz w:val="20"/>
      </w:rPr>
      <w:fldChar w:fldCharType="end"/>
    </w:r>
    <w:r>
      <w:rPr>
        <w:rStyle w:val="PageNumber"/>
        <w:rFonts w:ascii="Arial" w:hAnsi="Arial" w:cs="Arial"/>
        <w:sz w:val="20"/>
      </w:rPr>
      <w:t xml:space="preserve"> (</w:t>
    </w:r>
    <w:r>
      <w:rPr>
        <w:rStyle w:val="PageNumber"/>
        <w:rFonts w:ascii="Arial" w:hAnsi="Arial" w:cs="Arial"/>
        <w:sz w:val="20"/>
      </w:rPr>
      <w:fldChar w:fldCharType="begin"/>
    </w:r>
    <w:r>
      <w:rPr>
        <w:rStyle w:val="PageNumber"/>
        <w:rFonts w:ascii="Arial" w:hAnsi="Arial" w:cs="Arial"/>
        <w:sz w:val="20"/>
      </w:rPr>
      <w:instrText xml:space="preserve"> NUMPAGES </w:instrText>
    </w:r>
    <w:r>
      <w:rPr>
        <w:rStyle w:val="PageNumber"/>
        <w:rFonts w:ascii="Arial" w:hAnsi="Arial" w:cs="Arial"/>
        <w:sz w:val="20"/>
      </w:rPr>
      <w:fldChar w:fldCharType="separate"/>
    </w:r>
    <w:r w:rsidR="00443F93">
      <w:rPr>
        <w:rStyle w:val="PageNumber"/>
        <w:rFonts w:ascii="Arial" w:hAnsi="Arial" w:cs="Arial"/>
        <w:noProof/>
        <w:sz w:val="20"/>
      </w:rPr>
      <w:t>2</w:t>
    </w:r>
    <w:r>
      <w:rPr>
        <w:rStyle w:val="PageNumber"/>
        <w:rFonts w:ascii="Arial" w:hAnsi="Arial" w:cs="Arial"/>
        <w:sz w:val="20"/>
      </w:rPr>
      <w:fldChar w:fldCharType="end"/>
    </w:r>
    <w:r>
      <w:rPr>
        <w:rStyle w:val="PageNumber"/>
        <w:rFonts w:ascii="Arial" w:hAnsi="Arial" w:cs="Arial"/>
        <w:sz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9CEF" w14:textId="3D30F208" w:rsidR="00EF1239" w:rsidRDefault="00EF1239">
    <w:pPr>
      <w:pStyle w:val="Header"/>
    </w:pPr>
  </w:p>
  <w:p w14:paraId="3BC244AE" w14:textId="513D4409" w:rsidR="00A86D1F" w:rsidRDefault="008D14FA">
    <w:pPr>
      <w:pStyle w:val="Header"/>
    </w:pPr>
    <w:r w:rsidRPr="005D33B8">
      <w:rPr>
        <w:noProof/>
      </w:rPr>
      <w:drawing>
        <wp:inline distT="0" distB="0" distL="0" distR="0" wp14:anchorId="1ECFAE26" wp14:editId="2058A1CD">
          <wp:extent cx="1228725" cy="1227634"/>
          <wp:effectExtent l="0" t="0" r="0" b="0"/>
          <wp:docPr id="6" name="Picture 3">
            <a:extLst xmlns:a="http://schemas.openxmlformats.org/drawingml/2006/main">
              <a:ext uri="{FF2B5EF4-FFF2-40B4-BE49-F238E27FC236}">
                <a16:creationId xmlns:a16="http://schemas.microsoft.com/office/drawing/2014/main" id="{8CA2DB33-7C1C-421E-808F-877C68C191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CA2DB33-7C1C-421E-808F-877C68C191DC}"/>
                      </a:ext>
                    </a:extLst>
                  </pic:cNvPr>
                  <pic:cNvPicPr>
                    <a:picLocks noChangeAspect="1"/>
                  </pic:cNvPicPr>
                </pic:nvPicPr>
                <pic:blipFill>
                  <a:blip r:embed="rId1"/>
                  <a:stretch>
                    <a:fillRect/>
                  </a:stretch>
                </pic:blipFill>
                <pic:spPr>
                  <a:xfrm>
                    <a:off x="0" y="0"/>
                    <a:ext cx="1231347" cy="1230253"/>
                  </a:xfrm>
                  <a:prstGeom prst="rect">
                    <a:avLst/>
                  </a:prstGeom>
                </pic:spPr>
              </pic:pic>
            </a:graphicData>
          </a:graphic>
        </wp:inline>
      </w:drawing>
    </w:r>
  </w:p>
  <w:p w14:paraId="3667E22A" w14:textId="4A5C3761" w:rsidR="008D14FA" w:rsidRDefault="008D14FA">
    <w:pPr>
      <w:pStyle w:val="Header"/>
    </w:pPr>
  </w:p>
  <w:p w14:paraId="4EC56113" w14:textId="77777777" w:rsidR="008D14FA" w:rsidRDefault="008D1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69D"/>
    <w:multiLevelType w:val="hybridMultilevel"/>
    <w:tmpl w:val="8EC2447A"/>
    <w:lvl w:ilvl="0" w:tplc="04250011">
      <w:start w:val="1"/>
      <w:numFmt w:val="decimal"/>
      <w:lvlText w:val="%1)"/>
      <w:lvlJc w:val="left"/>
      <w:pPr>
        <w:ind w:left="360" w:hanging="360"/>
      </w:pPr>
      <w:rPr>
        <w:rFonts w:hint="default"/>
        <w:color w:val="auto"/>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20076B75"/>
    <w:multiLevelType w:val="hybridMultilevel"/>
    <w:tmpl w:val="847E41CE"/>
    <w:lvl w:ilvl="0" w:tplc="0409000F">
      <w:start w:val="1"/>
      <w:numFmt w:val="decimal"/>
      <w:lvlText w:val="%1."/>
      <w:lvlJc w:val="left"/>
      <w:pPr>
        <w:tabs>
          <w:tab w:val="num" w:pos="720"/>
        </w:tabs>
        <w:ind w:left="720" w:hanging="360"/>
      </w:pPr>
      <w:rPr>
        <w:rFonts w:hint="default"/>
      </w:rPr>
    </w:lvl>
    <w:lvl w:ilvl="1" w:tplc="EA88E99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A3529E"/>
    <w:multiLevelType w:val="hybridMultilevel"/>
    <w:tmpl w:val="92708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28756A"/>
    <w:multiLevelType w:val="hybridMultilevel"/>
    <w:tmpl w:val="5462A3BE"/>
    <w:lvl w:ilvl="0" w:tplc="D24C2448">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6966826">
    <w:abstractNumId w:val="1"/>
  </w:num>
  <w:num w:numId="2" w16cid:durableId="2025202449">
    <w:abstractNumId w:val="2"/>
  </w:num>
  <w:num w:numId="3" w16cid:durableId="915361987">
    <w:abstractNumId w:val="3"/>
  </w:num>
  <w:num w:numId="4" w16cid:durableId="121538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03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B58"/>
    <w:rsid w:val="000712E5"/>
    <w:rsid w:val="00077247"/>
    <w:rsid w:val="000774C8"/>
    <w:rsid w:val="00084040"/>
    <w:rsid w:val="000A7ED4"/>
    <w:rsid w:val="000D6E76"/>
    <w:rsid w:val="000E60D1"/>
    <w:rsid w:val="000F6D0C"/>
    <w:rsid w:val="001002CA"/>
    <w:rsid w:val="00105CD5"/>
    <w:rsid w:val="0011022E"/>
    <w:rsid w:val="001826A2"/>
    <w:rsid w:val="001864BE"/>
    <w:rsid w:val="001A0395"/>
    <w:rsid w:val="001A7D22"/>
    <w:rsid w:val="001B2B9B"/>
    <w:rsid w:val="001D0F3D"/>
    <w:rsid w:val="001D61CA"/>
    <w:rsid w:val="001E715C"/>
    <w:rsid w:val="00231BCC"/>
    <w:rsid w:val="00231D84"/>
    <w:rsid w:val="00237DAF"/>
    <w:rsid w:val="00255FC1"/>
    <w:rsid w:val="002950BA"/>
    <w:rsid w:val="002A2C77"/>
    <w:rsid w:val="002B05DC"/>
    <w:rsid w:val="002B4C1C"/>
    <w:rsid w:val="002E2DE6"/>
    <w:rsid w:val="002E7DF7"/>
    <w:rsid w:val="002F3193"/>
    <w:rsid w:val="00302F92"/>
    <w:rsid w:val="003071FD"/>
    <w:rsid w:val="003130F3"/>
    <w:rsid w:val="00332D9F"/>
    <w:rsid w:val="00340677"/>
    <w:rsid w:val="0034607C"/>
    <w:rsid w:val="003540BA"/>
    <w:rsid w:val="00357B59"/>
    <w:rsid w:val="00357DA5"/>
    <w:rsid w:val="0036291B"/>
    <w:rsid w:val="00367E2C"/>
    <w:rsid w:val="0038283B"/>
    <w:rsid w:val="00383984"/>
    <w:rsid w:val="0038754C"/>
    <w:rsid w:val="003A7CBD"/>
    <w:rsid w:val="003B1544"/>
    <w:rsid w:val="003E3853"/>
    <w:rsid w:val="00400A90"/>
    <w:rsid w:val="00406F18"/>
    <w:rsid w:val="004130A0"/>
    <w:rsid w:val="004210AC"/>
    <w:rsid w:val="0042423F"/>
    <w:rsid w:val="00442891"/>
    <w:rsid w:val="00443F93"/>
    <w:rsid w:val="004867DA"/>
    <w:rsid w:val="00490075"/>
    <w:rsid w:val="004A580C"/>
    <w:rsid w:val="004A7FB1"/>
    <w:rsid w:val="004C15BB"/>
    <w:rsid w:val="004C2775"/>
    <w:rsid w:val="004C2A67"/>
    <w:rsid w:val="004C623E"/>
    <w:rsid w:val="004C7843"/>
    <w:rsid w:val="004F4998"/>
    <w:rsid w:val="0050230D"/>
    <w:rsid w:val="00505B52"/>
    <w:rsid w:val="005120A5"/>
    <w:rsid w:val="005137AD"/>
    <w:rsid w:val="005641B3"/>
    <w:rsid w:val="00572A98"/>
    <w:rsid w:val="005A0732"/>
    <w:rsid w:val="005D33B8"/>
    <w:rsid w:val="006039F7"/>
    <w:rsid w:val="00624CCA"/>
    <w:rsid w:val="006266CE"/>
    <w:rsid w:val="00657BE4"/>
    <w:rsid w:val="00666806"/>
    <w:rsid w:val="00677D89"/>
    <w:rsid w:val="00695E49"/>
    <w:rsid w:val="006A6A93"/>
    <w:rsid w:val="006B28C3"/>
    <w:rsid w:val="006B3B67"/>
    <w:rsid w:val="006D0A3F"/>
    <w:rsid w:val="006D6A04"/>
    <w:rsid w:val="006E233F"/>
    <w:rsid w:val="006F2BC7"/>
    <w:rsid w:val="006F3862"/>
    <w:rsid w:val="0070360A"/>
    <w:rsid w:val="007424BA"/>
    <w:rsid w:val="00760494"/>
    <w:rsid w:val="007720FF"/>
    <w:rsid w:val="00780321"/>
    <w:rsid w:val="007918F1"/>
    <w:rsid w:val="007B76AA"/>
    <w:rsid w:val="007D1BC5"/>
    <w:rsid w:val="007D27BC"/>
    <w:rsid w:val="007D45F7"/>
    <w:rsid w:val="007F78A7"/>
    <w:rsid w:val="00803B0A"/>
    <w:rsid w:val="00807FA0"/>
    <w:rsid w:val="00811226"/>
    <w:rsid w:val="008121D6"/>
    <w:rsid w:val="00830049"/>
    <w:rsid w:val="008334A9"/>
    <w:rsid w:val="00834CEF"/>
    <w:rsid w:val="00861B13"/>
    <w:rsid w:val="00870426"/>
    <w:rsid w:val="00883A63"/>
    <w:rsid w:val="0089188F"/>
    <w:rsid w:val="008956FA"/>
    <w:rsid w:val="008B1D78"/>
    <w:rsid w:val="008C31A3"/>
    <w:rsid w:val="008D14FA"/>
    <w:rsid w:val="008F798A"/>
    <w:rsid w:val="0092091F"/>
    <w:rsid w:val="00921EF8"/>
    <w:rsid w:val="00927DB7"/>
    <w:rsid w:val="00934EDC"/>
    <w:rsid w:val="00935306"/>
    <w:rsid w:val="0094220C"/>
    <w:rsid w:val="009454C5"/>
    <w:rsid w:val="009524D1"/>
    <w:rsid w:val="009835D4"/>
    <w:rsid w:val="00992D18"/>
    <w:rsid w:val="009952B2"/>
    <w:rsid w:val="009D050F"/>
    <w:rsid w:val="009D0F83"/>
    <w:rsid w:val="009D3766"/>
    <w:rsid w:val="00A000D2"/>
    <w:rsid w:val="00A0555A"/>
    <w:rsid w:val="00A06289"/>
    <w:rsid w:val="00A14942"/>
    <w:rsid w:val="00A5539F"/>
    <w:rsid w:val="00A857F9"/>
    <w:rsid w:val="00A86D1F"/>
    <w:rsid w:val="00AB3E56"/>
    <w:rsid w:val="00AD1F3B"/>
    <w:rsid w:val="00AD3A3B"/>
    <w:rsid w:val="00AF7A3F"/>
    <w:rsid w:val="00B06842"/>
    <w:rsid w:val="00B43505"/>
    <w:rsid w:val="00B4504F"/>
    <w:rsid w:val="00B46585"/>
    <w:rsid w:val="00B5159E"/>
    <w:rsid w:val="00B54E07"/>
    <w:rsid w:val="00B75DC6"/>
    <w:rsid w:val="00B91F37"/>
    <w:rsid w:val="00BA3254"/>
    <w:rsid w:val="00BA6148"/>
    <w:rsid w:val="00BB327E"/>
    <w:rsid w:val="00BB534C"/>
    <w:rsid w:val="00BB6808"/>
    <w:rsid w:val="00BC3DD0"/>
    <w:rsid w:val="00BD452A"/>
    <w:rsid w:val="00BD6372"/>
    <w:rsid w:val="00BE26F5"/>
    <w:rsid w:val="00BF3F88"/>
    <w:rsid w:val="00BF75A7"/>
    <w:rsid w:val="00C00A56"/>
    <w:rsid w:val="00C03247"/>
    <w:rsid w:val="00C16536"/>
    <w:rsid w:val="00C202D1"/>
    <w:rsid w:val="00C20384"/>
    <w:rsid w:val="00C243E4"/>
    <w:rsid w:val="00C30C1F"/>
    <w:rsid w:val="00C61C6D"/>
    <w:rsid w:val="00C62B7F"/>
    <w:rsid w:val="00C7147D"/>
    <w:rsid w:val="00CA30AD"/>
    <w:rsid w:val="00CA7696"/>
    <w:rsid w:val="00CB4260"/>
    <w:rsid w:val="00CD6DB1"/>
    <w:rsid w:val="00CE2668"/>
    <w:rsid w:val="00CE4073"/>
    <w:rsid w:val="00CE5E8F"/>
    <w:rsid w:val="00D0141D"/>
    <w:rsid w:val="00D07B58"/>
    <w:rsid w:val="00D24E95"/>
    <w:rsid w:val="00D26567"/>
    <w:rsid w:val="00D3277D"/>
    <w:rsid w:val="00D402FB"/>
    <w:rsid w:val="00D459BF"/>
    <w:rsid w:val="00D57CFB"/>
    <w:rsid w:val="00D631A9"/>
    <w:rsid w:val="00D97ECF"/>
    <w:rsid w:val="00DC11F6"/>
    <w:rsid w:val="00DC7E9D"/>
    <w:rsid w:val="00DE535B"/>
    <w:rsid w:val="00DF3A98"/>
    <w:rsid w:val="00E0314D"/>
    <w:rsid w:val="00E13700"/>
    <w:rsid w:val="00E144F0"/>
    <w:rsid w:val="00E2513C"/>
    <w:rsid w:val="00E6496F"/>
    <w:rsid w:val="00E74A83"/>
    <w:rsid w:val="00EA0247"/>
    <w:rsid w:val="00ED7145"/>
    <w:rsid w:val="00ED7497"/>
    <w:rsid w:val="00EE1BA0"/>
    <w:rsid w:val="00EE46C7"/>
    <w:rsid w:val="00EE4F38"/>
    <w:rsid w:val="00EF1239"/>
    <w:rsid w:val="00EF1EE0"/>
    <w:rsid w:val="00F13C01"/>
    <w:rsid w:val="00F353FB"/>
    <w:rsid w:val="00F37B15"/>
    <w:rsid w:val="00F64247"/>
    <w:rsid w:val="00F70ACB"/>
    <w:rsid w:val="00F8687A"/>
    <w:rsid w:val="00F877F9"/>
    <w:rsid w:val="00F93AFD"/>
    <w:rsid w:val="00FC650F"/>
    <w:rsid w:val="00FD22E6"/>
    <w:rsid w:val="00FD3765"/>
    <w:rsid w:val="00FE053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36"/>
    </o:shapedefaults>
    <o:shapelayout v:ext="edit">
      <o:idmap v:ext="edit" data="2"/>
    </o:shapelayout>
  </w:shapeDefaults>
  <w:decimalSymbol w:val=","/>
  <w:listSeparator w:val=";"/>
  <w14:docId w14:val="014271AF"/>
  <w15:chartTrackingRefBased/>
  <w15:docId w15:val="{5581A5A7-36FF-49DC-A1EC-072C5996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imes New Roman" w:hAnsi="Calibri Light" w:cs="Times New Roman"/>
        <w:snapToGrid w:val="0"/>
        <w:sz w:val="22"/>
        <w:szCs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7B58"/>
    <w:pPr>
      <w:overflowPunct w:val="0"/>
      <w:autoSpaceDE w:val="0"/>
      <w:autoSpaceDN w:val="0"/>
      <w:adjustRightInd w:val="0"/>
      <w:spacing w:line="260" w:lineRule="atLeast"/>
      <w:textAlignment w:val="baseline"/>
    </w:pPr>
  </w:style>
  <w:style w:type="paragraph" w:styleId="Heading1">
    <w:name w:val="heading 1"/>
    <w:basedOn w:val="Heading2"/>
    <w:next w:val="BodyText"/>
    <w:qFormat/>
    <w:rsid w:val="00D07B58"/>
    <w:pPr>
      <w:keepLines/>
      <w:spacing w:before="0" w:after="130" w:line="280" w:lineRule="atLeast"/>
      <w:outlineLvl w:val="0"/>
    </w:pPr>
    <w:rPr>
      <w:rFonts w:ascii="Times New Roman" w:hAnsi="Times New Roman" w:cs="Times New Roman"/>
      <w:bCs w:val="0"/>
      <w:i w:val="0"/>
      <w:iCs w:val="0"/>
      <w:sz w:val="24"/>
      <w:szCs w:val="20"/>
    </w:rPr>
  </w:style>
  <w:style w:type="paragraph" w:styleId="Heading2">
    <w:name w:val="heading 2"/>
    <w:basedOn w:val="Normal"/>
    <w:next w:val="Normal"/>
    <w:qFormat/>
    <w:rsid w:val="00D07B5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rPr>
      <w:rFonts w:ascii="Arial" w:hAnsi="Arial" w:cs="Arial"/>
      <w:color w:val="000080"/>
      <w:sz w:val="20"/>
    </w:rPr>
  </w:style>
  <w:style w:type="paragraph" w:styleId="Signature">
    <w:name w:val="Signature"/>
    <w:basedOn w:val="Normal"/>
    <w:rsid w:val="00D07B58"/>
    <w:pPr>
      <w:spacing w:line="240" w:lineRule="auto"/>
    </w:pPr>
  </w:style>
  <w:style w:type="paragraph" w:customStyle="1" w:styleId="Graphic">
    <w:name w:val="Graphic"/>
    <w:basedOn w:val="Signature"/>
    <w:rsid w:val="00780321"/>
    <w:pPr>
      <w:pBdr>
        <w:top w:val="single" w:sz="6" w:space="1" w:color="auto"/>
        <w:left w:val="single" w:sz="6" w:space="1" w:color="auto"/>
        <w:bottom w:val="single" w:sz="6" w:space="1" w:color="auto"/>
        <w:right w:val="single" w:sz="6" w:space="1" w:color="auto"/>
      </w:pBdr>
      <w:jc w:val="center"/>
    </w:pPr>
  </w:style>
  <w:style w:type="paragraph" w:styleId="BalloonText">
    <w:name w:val="Balloon Text"/>
    <w:basedOn w:val="Normal"/>
    <w:link w:val="BalloonTextChar"/>
    <w:rsid w:val="001B2B9B"/>
    <w:pPr>
      <w:spacing w:line="240" w:lineRule="auto"/>
    </w:pPr>
    <w:rPr>
      <w:rFonts w:ascii="Segoe UI" w:hAnsi="Segoe UI" w:cs="Segoe UI"/>
      <w:sz w:val="18"/>
      <w:szCs w:val="18"/>
    </w:rPr>
  </w:style>
  <w:style w:type="character" w:customStyle="1" w:styleId="BalloonTextChar">
    <w:name w:val="Balloon Text Char"/>
    <w:link w:val="BalloonText"/>
    <w:rsid w:val="001B2B9B"/>
    <w:rPr>
      <w:rFonts w:ascii="Segoe UI" w:hAnsi="Segoe UI" w:cs="Segoe UI"/>
      <w:sz w:val="18"/>
      <w:szCs w:val="18"/>
      <w:lang w:val="en-GB"/>
    </w:rPr>
  </w:style>
  <w:style w:type="paragraph" w:styleId="ListParagraph">
    <w:name w:val="List Paragraph"/>
    <w:basedOn w:val="Normal"/>
    <w:uiPriority w:val="34"/>
    <w:qFormat/>
    <w:rsid w:val="00C62B7F"/>
    <w:pPr>
      <w:overflowPunct/>
      <w:autoSpaceDE/>
      <w:autoSpaceDN/>
      <w:adjustRightInd/>
      <w:spacing w:after="160" w:line="256" w:lineRule="auto"/>
      <w:ind w:left="720"/>
      <w:contextualSpacing/>
      <w:textAlignment w:val="auto"/>
    </w:pPr>
    <w:rPr>
      <w:rFonts w:eastAsia="Calibri"/>
    </w:rPr>
  </w:style>
  <w:style w:type="character" w:styleId="UnresolvedMention">
    <w:name w:val="Unresolved Mention"/>
    <w:basedOn w:val="DefaultParagraphFont"/>
    <w:uiPriority w:val="99"/>
    <w:semiHidden/>
    <w:unhideWhenUsed/>
    <w:rsid w:val="00812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712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in.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f@tf.e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elin\Application%20Data\Microsoft\Templates\TF%20plank2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DF56B-060C-4E55-ACF5-F70841BE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 plank2011</Template>
  <TotalTime>4</TotalTime>
  <Pages>1</Pages>
  <Words>270</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Tagatisfond</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dc:creator>
  <cp:keywords/>
  <dc:description/>
  <cp:lastModifiedBy>Riin Heinaste</cp:lastModifiedBy>
  <cp:revision>3</cp:revision>
  <cp:lastPrinted>2025-06-03T08:12:00Z</cp:lastPrinted>
  <dcterms:created xsi:type="dcterms:W3CDTF">2026-09-24T07:21:00Z</dcterms:created>
  <dcterms:modified xsi:type="dcterms:W3CDTF">2026-09-24T07:24:00Z</dcterms:modified>
</cp:coreProperties>
</file>